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9FC" w:rsidRDefault="004247C2">
      <w:pPr>
        <w:spacing w:after="0"/>
        <w:ind w:left="-1440" w:right="105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9029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69FC" w:rsidRDefault="004247C2">
      <w:pPr>
        <w:spacing w:after="0"/>
        <w:ind w:left="-1440" w:right="105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9029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69FC" w:rsidRDefault="004247C2">
      <w:pPr>
        <w:spacing w:after="0"/>
        <w:ind w:left="-1440" w:right="105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9029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69FC" w:rsidRDefault="004247C2">
      <w:pPr>
        <w:spacing w:after="0"/>
        <w:ind w:left="-1440" w:right="105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9029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69FC">
      <w:pgSz w:w="1202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9FC"/>
    <w:rsid w:val="004247C2"/>
    <w:rsid w:val="0096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E0DAE3-4105-4E91-8BEC-22C1613F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182CE3B6.dotm</Template>
  <TotalTime>1</TotalTime>
  <Pages>4</Pages>
  <Words>1</Words>
  <Characters>10</Characters>
  <Application>Microsoft Office Word</Application>
  <DocSecurity>4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Lyne Bourcier</dc:creator>
  <cp:keywords/>
  <cp:lastModifiedBy>Lyne Bourcier</cp:lastModifiedBy>
  <cp:revision>2</cp:revision>
  <dcterms:created xsi:type="dcterms:W3CDTF">2014-11-24T14:16:00Z</dcterms:created>
  <dcterms:modified xsi:type="dcterms:W3CDTF">2014-11-24T14:16:00Z</dcterms:modified>
</cp:coreProperties>
</file>